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41E" w:rsidRDefault="004B341E" w:rsidP="006B22B8">
      <w:pPr>
        <w:jc w:val="center"/>
        <w:rPr>
          <w:b/>
          <w:sz w:val="28"/>
          <w:szCs w:val="28"/>
        </w:rPr>
      </w:pPr>
    </w:p>
    <w:p w:rsidR="004B341E" w:rsidRDefault="004B341E" w:rsidP="006B22B8">
      <w:pPr>
        <w:jc w:val="center"/>
        <w:rPr>
          <w:b/>
          <w:sz w:val="28"/>
          <w:szCs w:val="28"/>
        </w:rPr>
      </w:pPr>
    </w:p>
    <w:p w:rsidR="004B341E" w:rsidRPr="00681B77" w:rsidRDefault="004B341E" w:rsidP="006B2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Savanorio anketa</w:t>
      </w:r>
    </w:p>
    <w:p w:rsidR="004B341E" w:rsidRDefault="004B341E" w:rsidP="006B22B8">
      <w:pPr>
        <w:jc w:val="center"/>
        <w:rPr>
          <w:sz w:val="48"/>
          <w:szCs w:val="48"/>
        </w:rPr>
      </w:pPr>
    </w:p>
    <w:p w:rsidR="004B341E" w:rsidRPr="009F60A1" w:rsidRDefault="004B341E" w:rsidP="006B22B8">
      <w:pPr>
        <w:spacing w:line="360" w:lineRule="auto"/>
        <w:rPr>
          <w:szCs w:val="24"/>
          <w:lang w:val="en-US"/>
        </w:rPr>
      </w:pPr>
      <w:r w:rsidRPr="00681B77">
        <w:rPr>
          <w:szCs w:val="24"/>
        </w:rPr>
        <w:t>Vardas:</w:t>
      </w:r>
      <w:r>
        <w:rPr>
          <w:szCs w:val="24"/>
        </w:rPr>
        <w:t>_______________________________________</w:t>
      </w:r>
    </w:p>
    <w:p w:rsidR="004B341E" w:rsidRPr="00681B77" w:rsidRDefault="004B341E" w:rsidP="006B22B8">
      <w:pPr>
        <w:spacing w:line="360" w:lineRule="auto"/>
        <w:rPr>
          <w:szCs w:val="24"/>
        </w:rPr>
      </w:pPr>
      <w:r w:rsidRPr="00681B77">
        <w:rPr>
          <w:szCs w:val="24"/>
        </w:rPr>
        <w:t>Pavardė:</w:t>
      </w:r>
      <w:r>
        <w:rPr>
          <w:szCs w:val="24"/>
        </w:rPr>
        <w:t xml:space="preserve"> ______________________________________</w:t>
      </w:r>
    </w:p>
    <w:p w:rsidR="004B341E" w:rsidRPr="00681B77" w:rsidRDefault="004B341E" w:rsidP="006B22B8">
      <w:pPr>
        <w:spacing w:line="360" w:lineRule="auto"/>
        <w:rPr>
          <w:szCs w:val="24"/>
        </w:rPr>
      </w:pPr>
      <w:r>
        <w:rPr>
          <w:szCs w:val="24"/>
        </w:rPr>
        <w:t>Gimimo metai: _________________________________</w:t>
      </w:r>
    </w:p>
    <w:p w:rsidR="004B341E" w:rsidRDefault="004B341E" w:rsidP="006B22B8">
      <w:pPr>
        <w:spacing w:line="360" w:lineRule="auto"/>
        <w:rPr>
          <w:szCs w:val="24"/>
        </w:rPr>
      </w:pPr>
      <w:r w:rsidRPr="00681B77">
        <w:rPr>
          <w:szCs w:val="24"/>
        </w:rPr>
        <w:t>Išsilavinimas:</w:t>
      </w:r>
      <w:r>
        <w:rPr>
          <w:szCs w:val="24"/>
        </w:rPr>
        <w:t xml:space="preserve"> __________________________________</w:t>
      </w:r>
    </w:p>
    <w:p w:rsidR="004B341E" w:rsidRPr="00F4252D" w:rsidRDefault="004B341E" w:rsidP="006B22B8">
      <w:pPr>
        <w:spacing w:line="360" w:lineRule="auto"/>
        <w:rPr>
          <w:szCs w:val="24"/>
        </w:rPr>
      </w:pPr>
      <w:r>
        <w:rPr>
          <w:szCs w:val="24"/>
        </w:rPr>
        <w:t>Darbovietė (jei dirbate šiuo metu): _______________________________________________</w:t>
      </w:r>
    </w:p>
    <w:p w:rsidR="004B341E" w:rsidRPr="00681B77" w:rsidRDefault="004B341E" w:rsidP="006B22B8">
      <w:pPr>
        <w:spacing w:line="360" w:lineRule="auto"/>
        <w:rPr>
          <w:szCs w:val="24"/>
        </w:rPr>
      </w:pPr>
      <w:r>
        <w:rPr>
          <w:szCs w:val="24"/>
        </w:rPr>
        <w:t>E</w:t>
      </w:r>
      <w:r w:rsidRPr="00681B77">
        <w:rPr>
          <w:szCs w:val="24"/>
        </w:rPr>
        <w:t>. paštas:</w:t>
      </w:r>
      <w:r>
        <w:rPr>
          <w:szCs w:val="24"/>
        </w:rPr>
        <w:t xml:space="preserve"> _____________________________________</w:t>
      </w:r>
    </w:p>
    <w:p w:rsidR="004B341E" w:rsidRPr="00681B77" w:rsidRDefault="004B341E" w:rsidP="006B22B8">
      <w:pPr>
        <w:spacing w:line="360" w:lineRule="auto"/>
        <w:rPr>
          <w:szCs w:val="24"/>
        </w:rPr>
      </w:pPr>
      <w:r>
        <w:rPr>
          <w:szCs w:val="24"/>
        </w:rPr>
        <w:t>Tel. numeris: __________________________________</w:t>
      </w:r>
    </w:p>
    <w:p w:rsidR="004B341E" w:rsidRDefault="004B341E" w:rsidP="009F60A1">
      <w:pPr>
        <w:spacing w:line="360" w:lineRule="auto"/>
        <w:rPr>
          <w:szCs w:val="24"/>
        </w:rPr>
      </w:pPr>
    </w:p>
    <w:p w:rsidR="004B341E" w:rsidRDefault="004B341E" w:rsidP="009F60A1">
      <w:pPr>
        <w:spacing w:line="360" w:lineRule="auto"/>
        <w:rPr>
          <w:szCs w:val="24"/>
        </w:rPr>
      </w:pPr>
      <w:r>
        <w:rPr>
          <w:szCs w:val="24"/>
        </w:rPr>
        <w:t>Ankstesnė savanorystės patirtis:</w:t>
      </w:r>
    </w:p>
    <w:p w:rsidR="004B341E" w:rsidRDefault="004B341E" w:rsidP="009F60A1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9F60A1">
      <w:pPr>
        <w:spacing w:line="360" w:lineRule="auto"/>
        <w:rPr>
          <w:szCs w:val="24"/>
        </w:rPr>
      </w:pPr>
    </w:p>
    <w:p w:rsidR="004B341E" w:rsidRDefault="004B341E" w:rsidP="009F60A1">
      <w:pPr>
        <w:spacing w:line="360" w:lineRule="auto"/>
        <w:rPr>
          <w:szCs w:val="24"/>
        </w:rPr>
      </w:pPr>
      <w:r>
        <w:rPr>
          <w:szCs w:val="24"/>
        </w:rPr>
        <w:t>Darbo su vaikais patirtis: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9F60A1">
      <w:pPr>
        <w:spacing w:line="360" w:lineRule="auto"/>
        <w:rPr>
          <w:szCs w:val="24"/>
        </w:rPr>
      </w:pPr>
    </w:p>
    <w:p w:rsidR="004B341E" w:rsidRDefault="004B341E" w:rsidP="009F60A1">
      <w:pPr>
        <w:spacing w:line="360" w:lineRule="auto"/>
        <w:rPr>
          <w:szCs w:val="24"/>
        </w:rPr>
      </w:pPr>
      <w:r>
        <w:rPr>
          <w:szCs w:val="24"/>
        </w:rPr>
        <w:t>Darbo su neįgaliais asmenimis patirtis: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9F60A1">
      <w:pPr>
        <w:spacing w:line="360" w:lineRule="auto"/>
        <w:rPr>
          <w:szCs w:val="24"/>
        </w:rPr>
      </w:pPr>
    </w:p>
    <w:p w:rsidR="004B341E" w:rsidRDefault="004B341E" w:rsidP="009F60A1">
      <w:pPr>
        <w:spacing w:line="360" w:lineRule="auto"/>
        <w:rPr>
          <w:szCs w:val="24"/>
        </w:rPr>
      </w:pPr>
      <w:r>
        <w:rPr>
          <w:szCs w:val="24"/>
        </w:rPr>
        <w:t>Darbo su senyvo amžiaus asmenimis patirtis: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Pr="00681B77" w:rsidRDefault="004B341E" w:rsidP="006B22B8">
      <w:pPr>
        <w:rPr>
          <w:szCs w:val="24"/>
        </w:rPr>
      </w:pPr>
      <w:r>
        <w:rPr>
          <w:szCs w:val="24"/>
        </w:rPr>
        <w:t>Kodėl noriu</w:t>
      </w:r>
      <w:r w:rsidRPr="00681B77">
        <w:rPr>
          <w:szCs w:val="24"/>
        </w:rPr>
        <w:t xml:space="preserve"> tapti </w:t>
      </w:r>
      <w:r>
        <w:rPr>
          <w:szCs w:val="24"/>
        </w:rPr>
        <w:t xml:space="preserve">Kaniterapijos asociacijos </w:t>
      </w:r>
      <w:r w:rsidRPr="00681B77">
        <w:rPr>
          <w:szCs w:val="24"/>
        </w:rPr>
        <w:t>savanoriu?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6B22B8">
      <w:pPr>
        <w:rPr>
          <w:szCs w:val="24"/>
        </w:rPr>
      </w:pPr>
    </w:p>
    <w:p w:rsidR="004B341E" w:rsidRDefault="004B341E" w:rsidP="006B22B8">
      <w:pPr>
        <w:rPr>
          <w:szCs w:val="24"/>
        </w:rPr>
      </w:pPr>
      <w:r>
        <w:rPr>
          <w:szCs w:val="24"/>
        </w:rPr>
        <w:t>Kokia veikla norėčiau užsiimti savanorystės metu, atsižvelgdamas į savo gebėjimus?</w:t>
      </w:r>
    </w:p>
    <w:p w:rsidR="004B341E" w:rsidRDefault="004B341E" w:rsidP="006B22B8">
      <w:pPr>
        <w:rPr>
          <w:szCs w:val="24"/>
        </w:rPr>
      </w:pP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E603C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B341E" w:rsidRDefault="004B341E" w:rsidP="006B22B8">
      <w:pPr>
        <w:rPr>
          <w:szCs w:val="24"/>
        </w:rPr>
      </w:pPr>
    </w:p>
    <w:p w:rsidR="004B341E" w:rsidRPr="00681B77" w:rsidRDefault="004B341E" w:rsidP="006B22B8">
      <w:pPr>
        <w:rPr>
          <w:szCs w:val="24"/>
        </w:rPr>
      </w:pPr>
      <w:r>
        <w:rPr>
          <w:szCs w:val="24"/>
        </w:rPr>
        <w:t>Kokiomis dienomis galėčiau dirbti savanoriu (darbo ar/ir savaitgaliais)? ___________________________________________________________________________</w:t>
      </w:r>
    </w:p>
    <w:p w:rsidR="004B341E" w:rsidRDefault="004B341E" w:rsidP="009F60A1">
      <w:pPr>
        <w:spacing w:line="360" w:lineRule="auto"/>
        <w:rPr>
          <w:szCs w:val="24"/>
        </w:rPr>
      </w:pPr>
    </w:p>
    <w:p w:rsidR="004B341E" w:rsidRDefault="004B341E" w:rsidP="009F60A1">
      <w:pPr>
        <w:spacing w:line="360" w:lineRule="auto"/>
        <w:rPr>
          <w:szCs w:val="24"/>
        </w:rPr>
      </w:pPr>
      <w:r w:rsidRPr="00681B77">
        <w:rPr>
          <w:szCs w:val="24"/>
        </w:rPr>
        <w:t>Vietovė, kur galėčiau dirbti savanoriu:</w:t>
      </w:r>
      <w:r>
        <w:rPr>
          <w:szCs w:val="24"/>
        </w:rPr>
        <w:t xml:space="preserve"> ____________________________________________</w:t>
      </w:r>
    </w:p>
    <w:p w:rsidR="004B341E" w:rsidRPr="00681B77" w:rsidRDefault="004B341E" w:rsidP="006B22B8">
      <w:pPr>
        <w:rPr>
          <w:szCs w:val="24"/>
        </w:rPr>
      </w:pPr>
    </w:p>
    <w:p w:rsidR="004B341E" w:rsidRDefault="004B341E" w:rsidP="006B22B8">
      <w:pPr>
        <w:rPr>
          <w:szCs w:val="24"/>
        </w:rPr>
      </w:pPr>
    </w:p>
    <w:p w:rsidR="004B341E" w:rsidRDefault="004B341E" w:rsidP="006B22B8">
      <w:pPr>
        <w:rPr>
          <w:szCs w:val="24"/>
        </w:rPr>
      </w:pPr>
    </w:p>
    <w:p w:rsidR="004B341E" w:rsidRDefault="004B341E" w:rsidP="006B22B8">
      <w:pPr>
        <w:rPr>
          <w:szCs w:val="24"/>
        </w:rPr>
      </w:pPr>
    </w:p>
    <w:p w:rsidR="004B341E" w:rsidRDefault="004B341E" w:rsidP="006B22B8">
      <w:pPr>
        <w:rPr>
          <w:szCs w:val="24"/>
        </w:rPr>
      </w:pPr>
    </w:p>
    <w:p w:rsidR="004B341E" w:rsidRDefault="004B341E" w:rsidP="006B22B8">
      <w:pPr>
        <w:rPr>
          <w:szCs w:val="24"/>
        </w:rPr>
      </w:pPr>
    </w:p>
    <w:p w:rsidR="004B341E" w:rsidRPr="00681B77" w:rsidRDefault="004B341E" w:rsidP="006B22B8">
      <w:pPr>
        <w:rPr>
          <w:szCs w:val="24"/>
        </w:rPr>
      </w:pPr>
    </w:p>
    <w:p w:rsidR="004B341E" w:rsidRPr="00681B77" w:rsidRDefault="004B341E" w:rsidP="006B22B8">
      <w:pPr>
        <w:rPr>
          <w:szCs w:val="24"/>
        </w:rPr>
      </w:pPr>
    </w:p>
    <w:p w:rsidR="004B341E" w:rsidRDefault="004B341E" w:rsidP="006B22B8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65"/>
        <w:gridCol w:w="1715"/>
        <w:gridCol w:w="5307"/>
      </w:tblGrid>
      <w:tr w:rsidR="004B341E" w:rsidTr="006A701C">
        <w:tc>
          <w:tcPr>
            <w:tcW w:w="237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341E" w:rsidRPr="001E34C4" w:rsidRDefault="004B341E" w:rsidP="006A701C">
            <w:pPr>
              <w:tabs>
                <w:tab w:val="left" w:leader="underscore" w:pos="2835"/>
                <w:tab w:val="left" w:pos="4820"/>
                <w:tab w:val="left" w:pos="9356"/>
                <w:tab w:val="left" w:pos="9498"/>
              </w:tabs>
              <w:jc w:val="center"/>
              <w:rPr>
                <w:szCs w:val="24"/>
              </w:rPr>
            </w:pPr>
            <w:r w:rsidRPr="001E34C4">
              <w:rPr>
                <w:szCs w:val="24"/>
              </w:rPr>
              <w:t>Vardas, pavardė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341E" w:rsidRPr="001E34C4" w:rsidRDefault="004B341E" w:rsidP="006A701C">
            <w:pPr>
              <w:tabs>
                <w:tab w:val="left" w:leader="underscore" w:pos="2835"/>
                <w:tab w:val="left" w:pos="4820"/>
                <w:tab w:val="left" w:pos="9356"/>
                <w:tab w:val="left" w:pos="9498"/>
              </w:tabs>
              <w:rPr>
                <w:szCs w:val="24"/>
              </w:rPr>
            </w:pPr>
          </w:p>
        </w:tc>
        <w:tc>
          <w:tcPr>
            <w:tcW w:w="5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341E" w:rsidRPr="001E34C4" w:rsidRDefault="004B341E" w:rsidP="002725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Parašas </w:t>
            </w:r>
          </w:p>
        </w:tc>
      </w:tr>
    </w:tbl>
    <w:p w:rsidR="004B341E" w:rsidRDefault="004B341E" w:rsidP="006B22B8">
      <w:pPr>
        <w:rPr>
          <w:rFonts w:ascii="Calibri" w:hAnsi="Calibri"/>
          <w:b/>
        </w:rPr>
      </w:pPr>
      <w:bookmarkStart w:id="0" w:name="_GoBack"/>
      <w:bookmarkEnd w:id="0"/>
    </w:p>
    <w:sectPr w:rsidR="004B341E" w:rsidSect="00072CDF">
      <w:headerReference w:type="first" r:id="rId7"/>
      <w:footerReference w:type="first" r:id="rId8"/>
      <w:pgSz w:w="11906" w:h="16838"/>
      <w:pgMar w:top="1418" w:right="1134" w:bottom="1134" w:left="1701" w:header="851" w:footer="567" w:gutter="0"/>
      <w:pgNumType w:start="1"/>
      <w:cols w:space="1296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41E" w:rsidRDefault="004B341E">
      <w:r>
        <w:separator/>
      </w:r>
    </w:p>
  </w:endnote>
  <w:endnote w:type="continuationSeparator" w:id="0">
    <w:p w:rsidR="004B341E" w:rsidRDefault="004B3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">
    <w:altName w:val="Arial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1E" w:rsidRPr="004F39C9" w:rsidRDefault="004B341E" w:rsidP="004F39C9">
    <w:pPr>
      <w:pStyle w:val="Footer"/>
      <w:jc w:val="center"/>
      <w:rPr>
        <w:rFonts w:ascii="Calibri" w:hAnsi="Calibri"/>
        <w:color w:val="A6A6A6"/>
        <w:sz w:val="16"/>
        <w:szCs w:val="16"/>
      </w:rPr>
    </w:pPr>
    <w:r w:rsidRPr="004F39C9">
      <w:rPr>
        <w:rFonts w:ascii="Calibri" w:hAnsi="Calibri"/>
        <w:color w:val="A6A6A6"/>
        <w:sz w:val="16"/>
        <w:szCs w:val="16"/>
      </w:rPr>
      <w:t>Visorių g</w:t>
    </w:r>
    <w:r>
      <w:rPr>
        <w:rFonts w:ascii="Calibri" w:hAnsi="Calibri"/>
        <w:color w:val="A6A6A6"/>
        <w:sz w:val="16"/>
        <w:szCs w:val="16"/>
      </w:rPr>
      <w:t xml:space="preserve">. </w:t>
    </w:r>
    <w:r w:rsidRPr="004F39C9">
      <w:rPr>
        <w:rFonts w:ascii="Calibri" w:hAnsi="Calibri"/>
        <w:color w:val="A6A6A6"/>
        <w:sz w:val="16"/>
        <w:szCs w:val="16"/>
      </w:rPr>
      <w:t>8, LT-08300</w:t>
    </w:r>
    <w:r>
      <w:rPr>
        <w:rFonts w:ascii="Calibri" w:hAnsi="Calibri"/>
        <w:color w:val="A6A6A6"/>
        <w:sz w:val="16"/>
        <w:szCs w:val="16"/>
      </w:rPr>
      <w:t xml:space="preserve"> Vilnius</w:t>
    </w:r>
  </w:p>
  <w:p w:rsidR="004B341E" w:rsidRDefault="004B341E">
    <w:pPr>
      <w:pStyle w:val="Footer"/>
    </w:pPr>
  </w:p>
  <w:p w:rsidR="004B341E" w:rsidRDefault="004B341E" w:rsidP="004F39C9">
    <w:pPr>
      <w:pStyle w:val="Footer"/>
      <w:jc w:val="center"/>
    </w:pPr>
    <w:r>
      <w:object w:dxaOrig="2764" w:dyaOrig="3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136.5pt;height:18.75pt" o:ole="">
          <v:imagedata r:id="rId1" o:title=""/>
        </v:shape>
        <o:OLEObject Type="Embed" ProgID="CorelDRAW.Graphic.13" ShapeID="_x0000_i1028" DrawAspect="Content" ObjectID="_1534784665" r:id="rId2"/>
      </w:object>
    </w:r>
  </w:p>
  <w:p w:rsidR="004B341E" w:rsidRDefault="004B34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41E" w:rsidRDefault="004B341E">
      <w:r>
        <w:separator/>
      </w:r>
    </w:p>
  </w:footnote>
  <w:footnote w:type="continuationSeparator" w:id="0">
    <w:p w:rsidR="004B341E" w:rsidRDefault="004B3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1E" w:rsidRDefault="004B341E" w:rsidP="0009369E">
    <w:pPr>
      <w:pStyle w:val="Header"/>
      <w:jc w:val="center"/>
    </w:pPr>
    <w:r>
      <w:object w:dxaOrig="1058" w:dyaOrig="9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83.25pt;height:73.5pt" o:ole="">
          <v:imagedata r:id="rId1" o:title=""/>
        </v:shape>
        <o:OLEObject Type="Embed" ProgID="CorelDRAW.Graphic.13" ShapeID="_x0000_i1026" DrawAspect="Content" ObjectID="_1534784664" r:id="rId2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B0E6F"/>
    <w:multiLevelType w:val="hybridMultilevel"/>
    <w:tmpl w:val="E1B20A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stylePaneFormatFilter w:val="3F0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252B"/>
    <w:rsid w:val="0000539B"/>
    <w:rsid w:val="00012446"/>
    <w:rsid w:val="000130F0"/>
    <w:rsid w:val="00023C01"/>
    <w:rsid w:val="00026578"/>
    <w:rsid w:val="00036278"/>
    <w:rsid w:val="00054068"/>
    <w:rsid w:val="000711DE"/>
    <w:rsid w:val="00072CDF"/>
    <w:rsid w:val="00086D44"/>
    <w:rsid w:val="00087E62"/>
    <w:rsid w:val="0009369E"/>
    <w:rsid w:val="000A1EC0"/>
    <w:rsid w:val="000B56B2"/>
    <w:rsid w:val="000C6F94"/>
    <w:rsid w:val="000E64C8"/>
    <w:rsid w:val="000E77B7"/>
    <w:rsid w:val="000F1A05"/>
    <w:rsid w:val="00127662"/>
    <w:rsid w:val="00131CB3"/>
    <w:rsid w:val="0014292E"/>
    <w:rsid w:val="00180530"/>
    <w:rsid w:val="001968D5"/>
    <w:rsid w:val="001A0129"/>
    <w:rsid w:val="001B3579"/>
    <w:rsid w:val="001D3477"/>
    <w:rsid w:val="001E34C4"/>
    <w:rsid w:val="0020703B"/>
    <w:rsid w:val="00210D69"/>
    <w:rsid w:val="00211F2D"/>
    <w:rsid w:val="00223091"/>
    <w:rsid w:val="00223B02"/>
    <w:rsid w:val="00235B75"/>
    <w:rsid w:val="002419AD"/>
    <w:rsid w:val="00242DBD"/>
    <w:rsid w:val="00245996"/>
    <w:rsid w:val="002534F8"/>
    <w:rsid w:val="0027255C"/>
    <w:rsid w:val="002725D8"/>
    <w:rsid w:val="0028266E"/>
    <w:rsid w:val="002A5945"/>
    <w:rsid w:val="002B4EB9"/>
    <w:rsid w:val="002C51AE"/>
    <w:rsid w:val="002E5D03"/>
    <w:rsid w:val="002F6AE4"/>
    <w:rsid w:val="003022E1"/>
    <w:rsid w:val="00317607"/>
    <w:rsid w:val="00323A90"/>
    <w:rsid w:val="00323DAD"/>
    <w:rsid w:val="003300EA"/>
    <w:rsid w:val="00332E7B"/>
    <w:rsid w:val="00344C4E"/>
    <w:rsid w:val="00345DDC"/>
    <w:rsid w:val="00347ECB"/>
    <w:rsid w:val="00354311"/>
    <w:rsid w:val="003555FB"/>
    <w:rsid w:val="00361294"/>
    <w:rsid w:val="0036228B"/>
    <w:rsid w:val="003656AF"/>
    <w:rsid w:val="00371336"/>
    <w:rsid w:val="003743A5"/>
    <w:rsid w:val="003823DD"/>
    <w:rsid w:val="003A7554"/>
    <w:rsid w:val="003B3943"/>
    <w:rsid w:val="003B44AD"/>
    <w:rsid w:val="003D5477"/>
    <w:rsid w:val="003F25D7"/>
    <w:rsid w:val="003F35F6"/>
    <w:rsid w:val="003F472B"/>
    <w:rsid w:val="00411431"/>
    <w:rsid w:val="004173DB"/>
    <w:rsid w:val="00435735"/>
    <w:rsid w:val="00451896"/>
    <w:rsid w:val="004737E6"/>
    <w:rsid w:val="00485600"/>
    <w:rsid w:val="004971D0"/>
    <w:rsid w:val="004A678E"/>
    <w:rsid w:val="004B1426"/>
    <w:rsid w:val="004B341E"/>
    <w:rsid w:val="004B799C"/>
    <w:rsid w:val="004C1ABC"/>
    <w:rsid w:val="004C252B"/>
    <w:rsid w:val="004D039D"/>
    <w:rsid w:val="004F39C9"/>
    <w:rsid w:val="004F5581"/>
    <w:rsid w:val="004F570F"/>
    <w:rsid w:val="00521E02"/>
    <w:rsid w:val="00531F6C"/>
    <w:rsid w:val="00534129"/>
    <w:rsid w:val="0056518C"/>
    <w:rsid w:val="0057502F"/>
    <w:rsid w:val="00575C9E"/>
    <w:rsid w:val="00585D6F"/>
    <w:rsid w:val="00592D78"/>
    <w:rsid w:val="00597E11"/>
    <w:rsid w:val="005C48CE"/>
    <w:rsid w:val="005C6FA0"/>
    <w:rsid w:val="005D4769"/>
    <w:rsid w:val="005D7A35"/>
    <w:rsid w:val="005E4DD5"/>
    <w:rsid w:val="005E7D99"/>
    <w:rsid w:val="005F0918"/>
    <w:rsid w:val="005F3D9F"/>
    <w:rsid w:val="0060168E"/>
    <w:rsid w:val="006212BA"/>
    <w:rsid w:val="00626000"/>
    <w:rsid w:val="00632399"/>
    <w:rsid w:val="0064744F"/>
    <w:rsid w:val="006512DF"/>
    <w:rsid w:val="00654290"/>
    <w:rsid w:val="00661248"/>
    <w:rsid w:val="00664A2B"/>
    <w:rsid w:val="00670EC2"/>
    <w:rsid w:val="00681B77"/>
    <w:rsid w:val="00685DAB"/>
    <w:rsid w:val="006A2C06"/>
    <w:rsid w:val="006A701C"/>
    <w:rsid w:val="006B1EB1"/>
    <w:rsid w:val="006B22B8"/>
    <w:rsid w:val="006B28E9"/>
    <w:rsid w:val="006D00F6"/>
    <w:rsid w:val="006E5475"/>
    <w:rsid w:val="006E7CFB"/>
    <w:rsid w:val="006F69D5"/>
    <w:rsid w:val="006F708A"/>
    <w:rsid w:val="00701942"/>
    <w:rsid w:val="0070234C"/>
    <w:rsid w:val="0071309B"/>
    <w:rsid w:val="00713592"/>
    <w:rsid w:val="00714836"/>
    <w:rsid w:val="00737F03"/>
    <w:rsid w:val="007773BC"/>
    <w:rsid w:val="007854AF"/>
    <w:rsid w:val="007A62C1"/>
    <w:rsid w:val="007A7519"/>
    <w:rsid w:val="007C3599"/>
    <w:rsid w:val="007D0390"/>
    <w:rsid w:val="007D6B90"/>
    <w:rsid w:val="007E1236"/>
    <w:rsid w:val="007E1D6D"/>
    <w:rsid w:val="007E5545"/>
    <w:rsid w:val="00813675"/>
    <w:rsid w:val="008153ED"/>
    <w:rsid w:val="00821F57"/>
    <w:rsid w:val="0085537E"/>
    <w:rsid w:val="00857501"/>
    <w:rsid w:val="0085794E"/>
    <w:rsid w:val="008608FF"/>
    <w:rsid w:val="00876470"/>
    <w:rsid w:val="00882BAD"/>
    <w:rsid w:val="008A6133"/>
    <w:rsid w:val="008B1E5E"/>
    <w:rsid w:val="008B560A"/>
    <w:rsid w:val="008C169F"/>
    <w:rsid w:val="008C5B73"/>
    <w:rsid w:val="008D1ADD"/>
    <w:rsid w:val="008D29C8"/>
    <w:rsid w:val="008E4815"/>
    <w:rsid w:val="008F6825"/>
    <w:rsid w:val="009122AF"/>
    <w:rsid w:val="00916944"/>
    <w:rsid w:val="00927955"/>
    <w:rsid w:val="009300F1"/>
    <w:rsid w:val="00933FA6"/>
    <w:rsid w:val="00936868"/>
    <w:rsid w:val="009426AB"/>
    <w:rsid w:val="0095528C"/>
    <w:rsid w:val="009608D9"/>
    <w:rsid w:val="0097687E"/>
    <w:rsid w:val="009808CB"/>
    <w:rsid w:val="00984890"/>
    <w:rsid w:val="009A2DF5"/>
    <w:rsid w:val="009A6B85"/>
    <w:rsid w:val="009B1BE5"/>
    <w:rsid w:val="009C498B"/>
    <w:rsid w:val="009F60A1"/>
    <w:rsid w:val="009F6F7B"/>
    <w:rsid w:val="00A477CD"/>
    <w:rsid w:val="00A552CC"/>
    <w:rsid w:val="00A6066C"/>
    <w:rsid w:val="00A64E64"/>
    <w:rsid w:val="00A80460"/>
    <w:rsid w:val="00A81DF2"/>
    <w:rsid w:val="00A82CEE"/>
    <w:rsid w:val="00A93D92"/>
    <w:rsid w:val="00A956C6"/>
    <w:rsid w:val="00AA47BD"/>
    <w:rsid w:val="00AB4C85"/>
    <w:rsid w:val="00AC01C7"/>
    <w:rsid w:val="00AF534C"/>
    <w:rsid w:val="00AF58A9"/>
    <w:rsid w:val="00B171CB"/>
    <w:rsid w:val="00B34C8A"/>
    <w:rsid w:val="00B35CA8"/>
    <w:rsid w:val="00B35D53"/>
    <w:rsid w:val="00B5433A"/>
    <w:rsid w:val="00B600B8"/>
    <w:rsid w:val="00B61072"/>
    <w:rsid w:val="00B63390"/>
    <w:rsid w:val="00B72CF3"/>
    <w:rsid w:val="00BA54FB"/>
    <w:rsid w:val="00BC13CB"/>
    <w:rsid w:val="00BC743E"/>
    <w:rsid w:val="00C01950"/>
    <w:rsid w:val="00C05333"/>
    <w:rsid w:val="00C14B7C"/>
    <w:rsid w:val="00C1511C"/>
    <w:rsid w:val="00C206A3"/>
    <w:rsid w:val="00C41BDF"/>
    <w:rsid w:val="00C563A1"/>
    <w:rsid w:val="00C6072D"/>
    <w:rsid w:val="00C70778"/>
    <w:rsid w:val="00C835F3"/>
    <w:rsid w:val="00C84BB7"/>
    <w:rsid w:val="00C86561"/>
    <w:rsid w:val="00C93F9C"/>
    <w:rsid w:val="00CE395A"/>
    <w:rsid w:val="00CE7618"/>
    <w:rsid w:val="00D0642C"/>
    <w:rsid w:val="00D06B83"/>
    <w:rsid w:val="00D07B36"/>
    <w:rsid w:val="00D11171"/>
    <w:rsid w:val="00D3223F"/>
    <w:rsid w:val="00D34B85"/>
    <w:rsid w:val="00D35675"/>
    <w:rsid w:val="00D415D1"/>
    <w:rsid w:val="00D42EEA"/>
    <w:rsid w:val="00D613DC"/>
    <w:rsid w:val="00D6445D"/>
    <w:rsid w:val="00D67469"/>
    <w:rsid w:val="00D821EF"/>
    <w:rsid w:val="00D85122"/>
    <w:rsid w:val="00D863F7"/>
    <w:rsid w:val="00D90617"/>
    <w:rsid w:val="00DA3CAA"/>
    <w:rsid w:val="00DA61AC"/>
    <w:rsid w:val="00DC1641"/>
    <w:rsid w:val="00DC511F"/>
    <w:rsid w:val="00DD420B"/>
    <w:rsid w:val="00E05390"/>
    <w:rsid w:val="00E05758"/>
    <w:rsid w:val="00E11536"/>
    <w:rsid w:val="00E1278B"/>
    <w:rsid w:val="00E36B73"/>
    <w:rsid w:val="00E45CF7"/>
    <w:rsid w:val="00E471EE"/>
    <w:rsid w:val="00E54D40"/>
    <w:rsid w:val="00E603C4"/>
    <w:rsid w:val="00E633AE"/>
    <w:rsid w:val="00E65142"/>
    <w:rsid w:val="00E67D90"/>
    <w:rsid w:val="00E765E9"/>
    <w:rsid w:val="00E77642"/>
    <w:rsid w:val="00E80F4D"/>
    <w:rsid w:val="00E84C63"/>
    <w:rsid w:val="00E9711B"/>
    <w:rsid w:val="00E97212"/>
    <w:rsid w:val="00EA1BA9"/>
    <w:rsid w:val="00EA77CB"/>
    <w:rsid w:val="00EA7F01"/>
    <w:rsid w:val="00EB09D3"/>
    <w:rsid w:val="00EC30F6"/>
    <w:rsid w:val="00ED020B"/>
    <w:rsid w:val="00EE453B"/>
    <w:rsid w:val="00EE479B"/>
    <w:rsid w:val="00EE6570"/>
    <w:rsid w:val="00F00B89"/>
    <w:rsid w:val="00F218DE"/>
    <w:rsid w:val="00F23675"/>
    <w:rsid w:val="00F358C7"/>
    <w:rsid w:val="00F379A6"/>
    <w:rsid w:val="00F4252D"/>
    <w:rsid w:val="00F44E41"/>
    <w:rsid w:val="00F5593F"/>
    <w:rsid w:val="00F56970"/>
    <w:rsid w:val="00F572CE"/>
    <w:rsid w:val="00F63A99"/>
    <w:rsid w:val="00F64BAC"/>
    <w:rsid w:val="00F746BD"/>
    <w:rsid w:val="00FA7E91"/>
    <w:rsid w:val="00FB0A57"/>
    <w:rsid w:val="00FC71EE"/>
    <w:rsid w:val="00FD2A33"/>
    <w:rsid w:val="00FE58DD"/>
    <w:rsid w:val="00FF6BE1"/>
    <w:rsid w:val="00FF6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0" w:uiPriority="0"/>
    <w:lsdException w:name="List 2" w:semiHidden="1" w:unhideWhenUsed="1"/>
    <w:lsdException w:name="List 3" w:semiHidden="1" w:unhideWhenUsed="1"/>
    <w:lsdException w:name="List 4" w:locked="0" w:uiPriority="0"/>
    <w:lsdException w:name="List 5" w:locked="0" w:uiPriority="0"/>
    <w:lsdException w:name="List Bullet 2" w:locked="0" w:uiPriority="0"/>
    <w:lsdException w:name="List Bullet 3" w:locked="0" w:uiPriority="0"/>
    <w:lsdException w:name="List Bullet 4" w:locked="0" w:uiPriority="0"/>
    <w:lsdException w:name="List Bullet 5" w:locked="0" w:uiPriority="0"/>
    <w:lsdException w:name="List Number 2" w:locked="0" w:uiPriority="0"/>
    <w:lsdException w:name="List Number 3" w:locked="0" w:uiPriority="0"/>
    <w:lsdException w:name="List Number 4" w:locked="0" w:uiPriority="0"/>
    <w:lsdException w:name="List Number 5" w:locked="0" w:uiPriority="0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0" w:uiPriority="0"/>
    <w:lsdException w:name="Block Text" w:locked="0" w:uiPriority="0"/>
    <w:lsdException w:name="Hyperlink" w:locked="0" w:uiPriority="0"/>
    <w:lsdException w:name="FollowedHyperlink" w:locked="0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072CDF"/>
    <w:rPr>
      <w:sz w:val="24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72CDF"/>
    <w:pPr>
      <w:keepNext/>
      <w:jc w:val="center"/>
      <w:outlineLvl w:val="0"/>
    </w:pPr>
    <w:rPr>
      <w:rFonts w:ascii="HelveticaLT" w:hAnsi="HelveticaLT"/>
      <w:caps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2CDF"/>
    <w:pPr>
      <w:keepNext/>
      <w:jc w:val="center"/>
      <w:outlineLvl w:val="1"/>
    </w:pPr>
    <w:rPr>
      <w:b/>
      <w:caps/>
    </w:rPr>
  </w:style>
  <w:style w:type="paragraph" w:styleId="Heading3">
    <w:name w:val="heading 3"/>
    <w:basedOn w:val="Normal"/>
    <w:next w:val="Normal"/>
    <w:link w:val="Heading3Char"/>
    <w:uiPriority w:val="99"/>
    <w:qFormat/>
    <w:rsid w:val="00072CDF"/>
    <w:pPr>
      <w:keepNext/>
      <w:ind w:left="2880" w:firstLine="720"/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72CDF"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72CDF"/>
    <w:pPr>
      <w:keepNext/>
      <w:ind w:left="1800" w:firstLine="360"/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72CDF"/>
    <w:pPr>
      <w:keepNext/>
      <w:ind w:left="1800" w:firstLine="360"/>
      <w:jc w:val="both"/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rsid w:val="00072CDF"/>
    <w:pPr>
      <w:keepNext/>
      <w:ind w:left="5400" w:firstLine="360"/>
      <w:jc w:val="both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072CDF"/>
    <w:pPr>
      <w:keepNext/>
      <w:ind w:left="993"/>
      <w:jc w:val="both"/>
      <w:outlineLvl w:val="7"/>
    </w:pPr>
  </w:style>
  <w:style w:type="paragraph" w:styleId="Heading9">
    <w:name w:val="heading 9"/>
    <w:basedOn w:val="Normal"/>
    <w:next w:val="Normal"/>
    <w:link w:val="Heading9Char"/>
    <w:uiPriority w:val="99"/>
    <w:qFormat/>
    <w:rsid w:val="00072CDF"/>
    <w:pPr>
      <w:keepNext/>
      <w:ind w:left="1440" w:firstLine="720"/>
      <w:jc w:val="both"/>
      <w:outlineLvl w:val="8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3B8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3B8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3B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3B8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3B8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3B8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3B8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3B8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3B8"/>
    <w:rPr>
      <w:rFonts w:asciiTheme="majorHAnsi" w:eastAsiaTheme="majorEastAsia" w:hAnsiTheme="majorHAnsi" w:cstheme="majorBidi"/>
      <w:lang w:eastAsia="en-US"/>
    </w:rPr>
  </w:style>
  <w:style w:type="paragraph" w:styleId="Header">
    <w:name w:val="header"/>
    <w:basedOn w:val="Normal"/>
    <w:link w:val="HeaderChar"/>
    <w:uiPriority w:val="99"/>
    <w:rsid w:val="00072CD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03B8"/>
    <w:rPr>
      <w:sz w:val="24"/>
      <w:szCs w:val="20"/>
      <w:lang w:eastAsia="en-US"/>
    </w:rPr>
  </w:style>
  <w:style w:type="character" w:styleId="PageNumber">
    <w:name w:val="page number"/>
    <w:basedOn w:val="DefaultParagraphFont"/>
    <w:uiPriority w:val="99"/>
    <w:rsid w:val="00072CD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72CD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B3943"/>
    <w:rPr>
      <w:rFonts w:cs="Times New Roman"/>
      <w:sz w:val="24"/>
      <w:lang w:val="lt-LT"/>
    </w:rPr>
  </w:style>
  <w:style w:type="paragraph" w:styleId="BodyTextIndent">
    <w:name w:val="Body Text Indent"/>
    <w:basedOn w:val="Normal"/>
    <w:link w:val="BodyTextIndentChar"/>
    <w:uiPriority w:val="99"/>
    <w:rsid w:val="00072CDF"/>
    <w:pPr>
      <w:spacing w:before="120"/>
      <w:ind w:left="4536"/>
      <w:jc w:val="center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03B8"/>
    <w:rPr>
      <w:sz w:val="24"/>
      <w:szCs w:val="20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072CDF"/>
    <w:pPr>
      <w:ind w:firstLine="1080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03B8"/>
    <w:rPr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rsid w:val="00072CDF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A47BD"/>
    <w:rPr>
      <w:rFonts w:cs="Times New Roman"/>
      <w:sz w:val="24"/>
      <w:lang w:val="lt-LT"/>
    </w:rPr>
  </w:style>
  <w:style w:type="paragraph" w:styleId="BodyTextIndent2">
    <w:name w:val="Body Text Indent 2"/>
    <w:basedOn w:val="Normal"/>
    <w:link w:val="BodyTextIndent2Char"/>
    <w:uiPriority w:val="99"/>
    <w:rsid w:val="00072CDF"/>
    <w:pPr>
      <w:ind w:left="1080" w:firstLine="30"/>
      <w:jc w:val="both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03B8"/>
    <w:rPr>
      <w:sz w:val="24"/>
      <w:szCs w:val="20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072CD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3B8"/>
    <w:rPr>
      <w:sz w:val="20"/>
      <w:szCs w:val="20"/>
      <w:lang w:eastAsia="en-US"/>
    </w:rPr>
  </w:style>
  <w:style w:type="paragraph" w:styleId="Caption">
    <w:name w:val="caption"/>
    <w:basedOn w:val="Normal"/>
    <w:next w:val="Normal"/>
    <w:uiPriority w:val="99"/>
    <w:qFormat/>
    <w:rsid w:val="00072CDF"/>
    <w:rPr>
      <w:b/>
      <w:sz w:val="22"/>
      <w:lang w:val="en-GB"/>
    </w:rPr>
  </w:style>
  <w:style w:type="paragraph" w:styleId="BodyText2">
    <w:name w:val="Body Text 2"/>
    <w:basedOn w:val="Normal"/>
    <w:link w:val="BodyText2Char"/>
    <w:uiPriority w:val="99"/>
    <w:rsid w:val="00072CDF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F03B8"/>
    <w:rPr>
      <w:sz w:val="24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072CDF"/>
    <w:rPr>
      <w:sz w:val="1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03B8"/>
    <w:rPr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4C25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E47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471EE"/>
    <w:rPr>
      <w:rFonts w:ascii="Tahoma" w:hAnsi="Tahoma" w:cs="Tahoma"/>
      <w:sz w:val="16"/>
      <w:szCs w:val="16"/>
      <w:lang w:val="lt-LT"/>
    </w:rPr>
  </w:style>
  <w:style w:type="paragraph" w:styleId="List">
    <w:name w:val="List"/>
    <w:basedOn w:val="Normal"/>
    <w:uiPriority w:val="99"/>
    <w:rsid w:val="00AA47BD"/>
    <w:pPr>
      <w:ind w:left="283" w:hanging="283"/>
      <w:contextualSpacing/>
    </w:pPr>
  </w:style>
  <w:style w:type="paragraph" w:styleId="List2">
    <w:name w:val="List 2"/>
    <w:basedOn w:val="Normal"/>
    <w:uiPriority w:val="99"/>
    <w:rsid w:val="00AA47BD"/>
    <w:pPr>
      <w:ind w:left="566" w:hanging="283"/>
      <w:contextualSpacing/>
    </w:pPr>
  </w:style>
  <w:style w:type="paragraph" w:styleId="ListContinue">
    <w:name w:val="List Continue"/>
    <w:basedOn w:val="Normal"/>
    <w:uiPriority w:val="99"/>
    <w:rsid w:val="00AA47B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rsid w:val="00AA47BD"/>
    <w:pPr>
      <w:spacing w:after="120"/>
      <w:ind w:left="566"/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rsid w:val="00AA47BD"/>
    <w:pPr>
      <w:ind w:firstLine="360"/>
      <w:jc w:val="left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AA47BD"/>
  </w:style>
  <w:style w:type="paragraph" w:styleId="ListParagraph">
    <w:name w:val="List Paragraph"/>
    <w:basedOn w:val="Normal"/>
    <w:uiPriority w:val="99"/>
    <w:qFormat/>
    <w:rsid w:val="00EB09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18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2109</Words>
  <Characters>1203</Characters>
  <Application>Microsoft Office Outlook</Application>
  <DocSecurity>0</DocSecurity>
  <Lines>0</Lines>
  <Paragraphs>0</Paragraphs>
  <ScaleCrop>false</ScaleCrop>
  <Company>LRVK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Savanorio anketa</dc:title>
  <dc:subject/>
  <dc:creator>lrvk</dc:creator>
  <cp:keywords/>
  <dc:description/>
  <cp:lastModifiedBy>XP</cp:lastModifiedBy>
  <cp:revision>5</cp:revision>
  <cp:lastPrinted>2015-12-11T08:42:00Z</cp:lastPrinted>
  <dcterms:created xsi:type="dcterms:W3CDTF">2016-09-07T17:15:00Z</dcterms:created>
  <dcterms:modified xsi:type="dcterms:W3CDTF">2016-09-07T17:18:00Z</dcterms:modified>
</cp:coreProperties>
</file>